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1D6" w:rsidRDefault="005771D6" w:rsidP="005771D6">
      <w:bookmarkStart w:id="0" w:name="_GoBack"/>
      <w:bookmarkEnd w:id="0"/>
      <w:r w:rsidRPr="00E463C1">
        <w:rPr>
          <w:noProof/>
        </w:rPr>
        <w:drawing>
          <wp:anchor distT="0" distB="0" distL="114300" distR="114300" simplePos="0" relativeHeight="251665408" behindDoc="0" locked="0" layoutInCell="1" allowOverlap="1" wp14:anchorId="403F5352" wp14:editId="586C3A71">
            <wp:simplePos x="0" y="0"/>
            <wp:positionH relativeFrom="column">
              <wp:posOffset>751840</wp:posOffset>
            </wp:positionH>
            <wp:positionV relativeFrom="paragraph">
              <wp:posOffset>-833120</wp:posOffset>
            </wp:positionV>
            <wp:extent cx="3299460" cy="845820"/>
            <wp:effectExtent l="0" t="0" r="0" b="0"/>
            <wp:wrapNone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203" t="5094" r="31946" b="82989"/>
                    <a:stretch/>
                  </pic:blipFill>
                  <pic:spPr>
                    <a:xfrm>
                      <a:off x="0" y="0"/>
                      <a:ext cx="329946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B0AF018" wp14:editId="7DA9A9E6">
            <wp:simplePos x="0" y="0"/>
            <wp:positionH relativeFrom="column">
              <wp:posOffset>5257800</wp:posOffset>
            </wp:positionH>
            <wp:positionV relativeFrom="paragraph">
              <wp:posOffset>-228600</wp:posOffset>
            </wp:positionV>
            <wp:extent cx="944245" cy="1433195"/>
            <wp:effectExtent l="0" t="0" r="0" b="0"/>
            <wp:wrapNone/>
            <wp:docPr id="2" name="Picture 9" descr="Image result for king richard 111 leicester log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Image result for king richard 111 leicester logos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E7CCF2" wp14:editId="07AE4B71">
                <wp:simplePos x="0" y="0"/>
                <wp:positionH relativeFrom="column">
                  <wp:posOffset>-457200</wp:posOffset>
                </wp:positionH>
                <wp:positionV relativeFrom="paragraph">
                  <wp:posOffset>114300</wp:posOffset>
                </wp:positionV>
                <wp:extent cx="5273040" cy="1028700"/>
                <wp:effectExtent l="50800" t="25400" r="86360" b="114300"/>
                <wp:wrapNone/>
                <wp:docPr id="15" name="Fram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040" cy="1028700"/>
                        </a:xfrm>
                        <a:prstGeom prst="frame">
                          <a:avLst>
                            <a:gd name="adj1" fmla="val 4992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40" o:spid="_x0000_s1026" style="position:absolute;margin-left:-36pt;margin-top:9pt;width:415.2pt;height:8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273040,1028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" path="m,l5273040,r,1028700l,1028700,,xm51353,51353r,925994l5221687,977347r,-925994l51353,51353xe" fillcolor="window" strokecolor="#4f81bd" strokeweight="1pt">
                <v:shadow on="t" color="black" opacity="22937f" origin=",.5" offset="0,.63889mm"/>
                <v:path arrowok="t" o:connecttype="custom" o:connectlocs="0,0;5273040,0;5273040,1028700;0,1028700;0,0;51353,51353;51353,977347;5221687,977347;5221687,51353;51353,51353" o:connectangles="0,0,0,0,0,0,0,0,0,0"/>
              </v:shape>
            </w:pict>
          </mc:Fallback>
        </mc:AlternateContent>
      </w:r>
    </w:p>
    <w:p w:rsidR="005771D6" w:rsidRDefault="005771D6" w:rsidP="005771D6">
      <w:r>
        <w:rPr>
          <w:rFonts w:ascii="Arial" w:eastAsia="Arial" w:hAnsi="Arial" w:cs="Arial"/>
          <w:color w:val="000000" w:themeColor="text1"/>
          <w:kern w:val="24"/>
          <w:sz w:val="36"/>
          <w:szCs w:val="36"/>
        </w:rPr>
        <w:t>IMPT Spring Seminar 26th April 2018.</w:t>
      </w:r>
    </w:p>
    <w:p w:rsidR="005771D6" w:rsidRDefault="005771D6" w:rsidP="005771D6">
      <w:pPr>
        <w:rPr>
          <w:rFonts w:ascii="Arial" w:eastAsia="Arial" w:hAnsi="Arial" w:cs="Arial"/>
          <w:color w:val="000000" w:themeColor="text1"/>
          <w:kern w:val="24"/>
          <w:sz w:val="36"/>
          <w:szCs w:val="36"/>
        </w:rPr>
      </w:pPr>
      <w:r w:rsidRPr="003B7856"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4490D457" wp14:editId="032EE07B">
            <wp:simplePos x="0" y="0"/>
            <wp:positionH relativeFrom="column">
              <wp:posOffset>4815840</wp:posOffset>
            </wp:positionH>
            <wp:positionV relativeFrom="paragraph">
              <wp:posOffset>506095</wp:posOffset>
            </wp:positionV>
            <wp:extent cx="1546860" cy="332105"/>
            <wp:effectExtent l="0" t="0" r="0" b="0"/>
            <wp:wrapNone/>
            <wp:docPr id="3" name="Picture 50" descr="Macintosh HD:private:var:folders:gd:6m18dhn171n_6n0qr6x4rbsc0000gn:T:TemporaryItems:unname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0" descr="Macintosh HD:private:var:folders:gd:6m18dhn171n_6n0qr6x4rbsc0000gn:T:TemporaryItems:unname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 w:themeColor="text1"/>
          <w:kern w:val="24"/>
          <w:sz w:val="36"/>
          <w:szCs w:val="36"/>
        </w:rPr>
        <w:t>King Richard III Visitor Centre Leicester.</w:t>
      </w:r>
    </w:p>
    <w:p w:rsidR="005771D6" w:rsidRDefault="00941B61" w:rsidP="005771D6">
      <w:pPr>
        <w:rPr>
          <w:rFonts w:ascii="Arial" w:eastAsia="Arial" w:hAnsi="Arial" w:cs="Arial"/>
          <w:color w:val="000000" w:themeColor="text1"/>
          <w:kern w:val="2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2C2B37" wp14:editId="6482A7D5">
                <wp:simplePos x="0" y="0"/>
                <wp:positionH relativeFrom="column">
                  <wp:posOffset>-375285</wp:posOffset>
                </wp:positionH>
                <wp:positionV relativeFrom="paragraph">
                  <wp:posOffset>75565</wp:posOffset>
                </wp:positionV>
                <wp:extent cx="5191125" cy="3152775"/>
                <wp:effectExtent l="57150" t="19050" r="85725" b="104775"/>
                <wp:wrapNone/>
                <wp:docPr id="16" name="Fram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3152775"/>
                        </a:xfrm>
                        <a:prstGeom prst="frame">
                          <a:avLst>
                            <a:gd name="adj1" fmla="val 2065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46" o:spid="_x0000_s1026" style="position:absolute;margin-left:-29.55pt;margin-top:5.95pt;width:408.75pt;height:24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91125,3152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" path="m,l5191125,r,3152775l,3152775,,xm65105,65105r,3022565l5126020,3087670r,-3022565l65105,65105xe" fillcolor="window" strokecolor="#4f81bd" strokeweight="1pt">
                <v:shadow on="t" color="black" opacity="22937f" origin=",.5" offset="0,.63889mm"/>
                <v:path arrowok="t" o:connecttype="custom" o:connectlocs="0,0;5191125,0;5191125,3152775;0,3152775;0,0;65105,65105;65105,3087670;5126020,3087670;5126020,65105;65105,65105" o:connectangles="0,0,0,0,0,0,0,0,0,0"/>
              </v:shape>
            </w:pict>
          </mc:Fallback>
        </mc:AlternateContent>
      </w:r>
    </w:p>
    <w:p w:rsidR="005771D6" w:rsidRDefault="005771D6" w:rsidP="008F10D6">
      <w:pPr>
        <w:rPr>
          <w:rFonts w:ascii="Arial" w:eastAsia="Arial" w:hAnsi="Arial" w:cs="Arial"/>
          <w:color w:val="000000" w:themeColor="text1"/>
          <w:kern w:val="24"/>
          <w:sz w:val="28"/>
          <w:szCs w:val="28"/>
        </w:rPr>
      </w:pPr>
      <w:r w:rsidRPr="009C257B">
        <w:rPr>
          <w:rFonts w:ascii="Arial" w:eastAsia="Arial" w:hAnsi="Arial" w:cs="Arial"/>
          <w:noProof/>
          <w:color w:val="000000" w:themeColor="text1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2515E8" wp14:editId="5FC62E09">
                <wp:simplePos x="0" y="0"/>
                <wp:positionH relativeFrom="column">
                  <wp:posOffset>5168900</wp:posOffset>
                </wp:positionH>
                <wp:positionV relativeFrom="paragraph">
                  <wp:posOffset>145415</wp:posOffset>
                </wp:positionV>
                <wp:extent cx="964565" cy="488950"/>
                <wp:effectExtent l="0" t="0" r="26035" b="2540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565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B61" w:rsidRDefault="00941B61" w:rsidP="005771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366515" wp14:editId="2AD0CE11">
                                  <wp:extent cx="772795" cy="543316"/>
                                  <wp:effectExtent l="0" t="0" r="8255" b="952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2795" cy="543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7pt;margin-top:11.45pt;width:75.95pt;height:3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">
                <v:textbox>
                  <w:txbxContent>
                    <w:p w:rsidR="00941B61" w:rsidRDefault="00941B61" w:rsidP="005771D6">
                      <w:r>
                        <w:rPr>
                          <w:noProof/>
                        </w:rPr>
                        <w:drawing>
                          <wp:inline distT="0" distB="0" distL="0" distR="0" wp14:anchorId="7D366515" wp14:editId="2AD0CE11">
                            <wp:extent cx="772795" cy="543316"/>
                            <wp:effectExtent l="0" t="0" r="8255" b="952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2795" cy="5433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41B61">
        <w:rPr>
          <w:rFonts w:ascii="Arial" w:eastAsia="Arial" w:hAnsi="Arial" w:cs="Arial"/>
          <w:color w:val="000000" w:themeColor="text1"/>
          <w:kern w:val="24"/>
          <w:sz w:val="28"/>
          <w:szCs w:val="28"/>
        </w:rPr>
        <w:t xml:space="preserve">     </w:t>
      </w:r>
      <w:r w:rsidRPr="009C257B">
        <w:rPr>
          <w:rFonts w:ascii="Arial" w:eastAsia="Arial" w:hAnsi="Arial" w:cs="Arial"/>
          <w:color w:val="000000" w:themeColor="text1"/>
          <w:kern w:val="24"/>
          <w:sz w:val="28"/>
          <w:szCs w:val="28"/>
        </w:rPr>
        <w:t>Sponsored IMPT Seminar</w:t>
      </w:r>
      <w:r>
        <w:rPr>
          <w:rFonts w:ascii="Arial" w:eastAsia="Arial" w:hAnsi="Arial" w:cs="Arial"/>
          <w:color w:val="000000" w:themeColor="text1"/>
          <w:kern w:val="24"/>
          <w:sz w:val="28"/>
          <w:szCs w:val="28"/>
        </w:rPr>
        <w:t xml:space="preserve"> </w:t>
      </w:r>
      <w:r w:rsidR="00340AC0" w:rsidRPr="009C257B">
        <w:rPr>
          <w:rFonts w:ascii="Arial" w:eastAsia="Arial" w:hAnsi="Arial" w:cs="Arial"/>
          <w:color w:val="000000" w:themeColor="text1"/>
          <w:kern w:val="24"/>
          <w:sz w:val="28"/>
          <w:szCs w:val="28"/>
        </w:rPr>
        <w:t xml:space="preserve">and </w:t>
      </w:r>
      <w:r w:rsidR="00340AC0">
        <w:rPr>
          <w:rFonts w:ascii="Arial" w:eastAsia="Arial" w:hAnsi="Arial" w:cs="Arial"/>
          <w:color w:val="000000" w:themeColor="text1"/>
          <w:kern w:val="24"/>
          <w:sz w:val="28"/>
          <w:szCs w:val="28"/>
        </w:rPr>
        <w:t>Pre Seminar C</w:t>
      </w:r>
      <w:r w:rsidRPr="009C257B">
        <w:rPr>
          <w:rFonts w:ascii="Arial" w:eastAsia="Arial" w:hAnsi="Arial" w:cs="Arial"/>
          <w:color w:val="000000" w:themeColor="text1"/>
          <w:kern w:val="24"/>
          <w:sz w:val="28"/>
          <w:szCs w:val="28"/>
        </w:rPr>
        <w:t>urry</w:t>
      </w:r>
    </w:p>
    <w:p w:rsidR="005771D6" w:rsidRDefault="00340AC0" w:rsidP="005771D6">
      <w:pPr>
        <w:rPr>
          <w:rFonts w:ascii="Arial" w:eastAsia="Arial" w:hAnsi="Arial" w:cs="Arial"/>
          <w:color w:val="000000" w:themeColor="text1"/>
          <w:kern w:val="24"/>
          <w:sz w:val="28"/>
          <w:szCs w:val="28"/>
        </w:rPr>
      </w:pPr>
      <w:r w:rsidRPr="00340AC0">
        <w:rPr>
          <w:rFonts w:ascii="Arial" w:eastAsia="Arial" w:hAnsi="Arial" w:cs="Arial"/>
          <w:noProof/>
          <w:color w:val="000000" w:themeColor="text1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A70CBB" wp14:editId="4BA04716">
                <wp:simplePos x="0" y="0"/>
                <wp:positionH relativeFrom="column">
                  <wp:posOffset>948055</wp:posOffset>
                </wp:positionH>
                <wp:positionV relativeFrom="paragraph">
                  <wp:posOffset>125095</wp:posOffset>
                </wp:positionV>
                <wp:extent cx="2374265" cy="1403985"/>
                <wp:effectExtent l="0" t="0" r="12700" b="139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B61" w:rsidRDefault="00941B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60473B" wp14:editId="339969D7">
                                  <wp:extent cx="2087880" cy="490320"/>
                                  <wp:effectExtent l="0" t="0" r="7620" b="5080"/>
                                  <wp:docPr id="5" name="Picture 5" descr="Macintosh HD:private:var:folders:gd:6m18dhn171n_6n0qr6x4rbsc0000gn:T:TemporaryItems:t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private:var:folders:gd:6m18dhn171n_6n0qr6x4rbsc0000gn:T:TemporaryItems:t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7880" cy="49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74.65pt;margin-top:9.85pt;width:186.95pt;height:110.55pt;z-index:2516736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">
                <v:textbox style="mso-fit-shape-to-text:t">
                  <w:txbxContent>
                    <w:p w:rsidR="00941B61" w:rsidRDefault="00941B61">
                      <w:r>
                        <w:rPr>
                          <w:noProof/>
                        </w:rPr>
                        <w:drawing>
                          <wp:inline distT="0" distB="0" distL="0" distR="0" wp14:anchorId="2760473B" wp14:editId="339969D7">
                            <wp:extent cx="2087880" cy="490320"/>
                            <wp:effectExtent l="0" t="0" r="7620" b="5080"/>
                            <wp:docPr id="5" name="Picture 5" descr="Macintosh HD:private:var:folders:gd:6m18dhn171n_6n0qr6x4rbsc0000gn:T:TemporaryItems:t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private:var:folders:gd:6m18dhn171n_6n0qr6x4rbsc0000gn:T:TemporaryItems:t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7880" cy="49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771D6" w:rsidRDefault="005771D6" w:rsidP="005771D6">
      <w:pPr>
        <w:rPr>
          <w:rFonts w:ascii="Arial" w:eastAsia="Arial" w:hAnsi="Arial" w:cs="Arial"/>
          <w:color w:val="000000" w:themeColor="text1"/>
          <w:kern w:val="24"/>
          <w:sz w:val="28"/>
          <w:szCs w:val="28"/>
        </w:rPr>
      </w:pPr>
      <w:r w:rsidRPr="003B7856"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D23AD6F" wp14:editId="2CC13C97">
            <wp:simplePos x="0" y="0"/>
            <wp:positionH relativeFrom="column">
              <wp:posOffset>5109210</wp:posOffset>
            </wp:positionH>
            <wp:positionV relativeFrom="paragraph">
              <wp:posOffset>73660</wp:posOffset>
            </wp:positionV>
            <wp:extent cx="1143000" cy="599440"/>
            <wp:effectExtent l="0" t="0" r="0" b="0"/>
            <wp:wrapNone/>
            <wp:docPr id="4" name="Picture 2" descr="logo_materialise_opengra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logo_materialise_opengraph.pn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0AC0" w:rsidRDefault="005771D6" w:rsidP="005771D6">
      <w:pPr>
        <w:rPr>
          <w:rFonts w:ascii="Arial" w:eastAsia="Arial" w:hAnsi="Arial" w:cs="Arial"/>
          <w:color w:val="000000" w:themeColor="text1"/>
          <w:kern w:val="24"/>
          <w:sz w:val="28"/>
          <w:szCs w:val="28"/>
        </w:rPr>
      </w:pPr>
      <w:r>
        <w:rPr>
          <w:rFonts w:ascii="Arial" w:eastAsia="Arial" w:hAnsi="Arial" w:cs="Arial"/>
          <w:color w:val="000000" w:themeColor="text1"/>
          <w:kern w:val="24"/>
          <w:sz w:val="28"/>
          <w:szCs w:val="28"/>
        </w:rPr>
        <w:t xml:space="preserve">       </w:t>
      </w:r>
      <w:r w:rsidR="00941B61">
        <w:rPr>
          <w:rFonts w:ascii="Arial" w:eastAsia="Arial" w:hAnsi="Arial" w:cs="Arial"/>
          <w:color w:val="000000" w:themeColor="text1"/>
          <w:kern w:val="24"/>
          <w:sz w:val="28"/>
          <w:szCs w:val="28"/>
        </w:rPr>
        <w:t xml:space="preserve">       </w:t>
      </w:r>
      <w:r w:rsidR="00340AC0">
        <w:rPr>
          <w:rFonts w:ascii="Arial" w:eastAsia="Arial" w:hAnsi="Arial" w:cs="Arial"/>
          <w:color w:val="000000" w:themeColor="text1"/>
          <w:kern w:val="24"/>
          <w:sz w:val="28"/>
          <w:szCs w:val="28"/>
        </w:rPr>
        <w:t xml:space="preserve">           </w:t>
      </w:r>
      <w:r>
        <w:rPr>
          <w:rFonts w:ascii="Arial" w:eastAsia="Arial" w:hAnsi="Arial" w:cs="Arial"/>
          <w:color w:val="000000" w:themeColor="text1"/>
          <w:kern w:val="24"/>
          <w:sz w:val="28"/>
          <w:szCs w:val="28"/>
        </w:rPr>
        <w:t xml:space="preserve"> </w:t>
      </w:r>
    </w:p>
    <w:p w:rsidR="005771D6" w:rsidRPr="005460C9" w:rsidRDefault="005771D6" w:rsidP="005460C9">
      <w:pPr>
        <w:pStyle w:val="ListParagraph"/>
        <w:numPr>
          <w:ilvl w:val="0"/>
          <w:numId w:val="2"/>
        </w:numPr>
        <w:rPr>
          <w:rFonts w:ascii="Arial" w:eastAsia="Arial" w:hAnsi="Arial" w:cs="Arial"/>
          <w:color w:val="000000" w:themeColor="text1"/>
          <w:kern w:val="24"/>
          <w:sz w:val="28"/>
          <w:szCs w:val="28"/>
        </w:rPr>
      </w:pPr>
      <w:r w:rsidRPr="005460C9">
        <w:rPr>
          <w:rFonts w:ascii="Arial" w:eastAsia="Arial" w:hAnsi="Arial" w:cs="Arial"/>
          <w:color w:val="000000" w:themeColor="text1"/>
          <w:kern w:val="24"/>
          <w:sz w:val="28"/>
          <w:szCs w:val="28"/>
        </w:rPr>
        <w:t>Complimentary entrance to visitor centre</w:t>
      </w:r>
      <w:r w:rsidR="008F10D6" w:rsidRPr="005460C9">
        <w:rPr>
          <w:rFonts w:ascii="Arial" w:eastAsia="Arial" w:hAnsi="Arial" w:cs="Arial"/>
          <w:color w:val="000000" w:themeColor="text1"/>
          <w:kern w:val="24"/>
          <w:sz w:val="28"/>
          <w:szCs w:val="28"/>
        </w:rPr>
        <w:t>.</w:t>
      </w:r>
    </w:p>
    <w:p w:rsidR="008F10D6" w:rsidRPr="005460C9" w:rsidRDefault="008F10D6" w:rsidP="005460C9">
      <w:pPr>
        <w:pStyle w:val="ListParagraph"/>
        <w:numPr>
          <w:ilvl w:val="0"/>
          <w:numId w:val="2"/>
        </w:numPr>
        <w:rPr>
          <w:rFonts w:ascii="Arial" w:eastAsia="Arial" w:hAnsi="Arial" w:cs="Arial"/>
          <w:color w:val="000000" w:themeColor="text1"/>
          <w:kern w:val="24"/>
          <w:sz w:val="28"/>
          <w:szCs w:val="28"/>
        </w:rPr>
      </w:pPr>
      <w:r w:rsidRPr="008F10D6">
        <w:rPr>
          <w:rFonts w:eastAsia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F95A78" wp14:editId="6B106E08">
                <wp:simplePos x="0" y="0"/>
                <wp:positionH relativeFrom="column">
                  <wp:posOffset>4815840</wp:posOffset>
                </wp:positionH>
                <wp:positionV relativeFrom="paragraph">
                  <wp:posOffset>10795</wp:posOffset>
                </wp:positionV>
                <wp:extent cx="1689100" cy="742950"/>
                <wp:effectExtent l="0" t="0" r="25400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B61" w:rsidRDefault="00941B61">
                            <w:r>
                              <w:rPr>
                                <w:rFonts w:ascii="Arial" w:eastAsia="Arial" w:hAnsi="Arial" w:cs="Arial"/>
                                <w:noProof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>
                              <w:rPr>
                                <w:rFonts w:ascii="Arial" w:eastAsia="Arial" w:hAnsi="Arial" w:cs="Arial"/>
                                <w:noProof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D9BBCC6" wp14:editId="7AA5AEEC">
                                  <wp:extent cx="1266825" cy="370256"/>
                                  <wp:effectExtent l="0" t="0" r="0" b="0"/>
                                  <wp:docPr id="8" name="Picture 8" descr="C:\Users\gmarshall\Desktop\renisha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gmarshall\Desktop\renisha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6825" cy="370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79.2pt;margin-top:.85pt;width:133pt;height:5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">
                <v:textbox>
                  <w:txbxContent>
                    <w:p w:rsidR="00941B61" w:rsidRDefault="00941B61">
                      <w:r>
                        <w:rPr>
                          <w:rFonts w:ascii="Arial" w:eastAsia="Arial" w:hAnsi="Arial" w:cs="Arial"/>
                          <w:noProof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         </w:t>
                      </w:r>
                      <w:r>
                        <w:rPr>
                          <w:rFonts w:ascii="Arial" w:eastAsia="Arial" w:hAnsi="Arial" w:cs="Arial"/>
                          <w:noProof/>
                          <w:color w:val="000000" w:themeColor="text1"/>
                          <w:kern w:val="24"/>
                          <w:sz w:val="28"/>
                          <w:szCs w:val="28"/>
                        </w:rPr>
                        <w:drawing>
                          <wp:inline distT="0" distB="0" distL="0" distR="0" wp14:anchorId="1D9BBCC6" wp14:editId="7AA5AEEC">
                            <wp:extent cx="1266825" cy="370256"/>
                            <wp:effectExtent l="0" t="0" r="0" b="0"/>
                            <wp:docPr id="8" name="Picture 8" descr="C:\Users\gmarshall\Desktop\renisha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gmarshall\Desktop\renisha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6825" cy="3702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460C9">
        <w:rPr>
          <w:rFonts w:ascii="Arial" w:eastAsia="Arial" w:hAnsi="Arial" w:cs="Arial"/>
          <w:color w:val="000000" w:themeColor="text1"/>
          <w:kern w:val="24"/>
          <w:sz w:val="28"/>
          <w:szCs w:val="28"/>
        </w:rPr>
        <w:t>The discovery of King Richard III.</w:t>
      </w:r>
      <w:r w:rsidRPr="005460C9">
        <w:rPr>
          <w:rFonts w:ascii="Arial" w:eastAsia="Arial" w:hAnsi="Arial" w:cs="Arial"/>
          <w:noProof/>
          <w:color w:val="000000" w:themeColor="text1"/>
          <w:kern w:val="24"/>
          <w:sz w:val="28"/>
          <w:szCs w:val="28"/>
        </w:rPr>
        <w:t xml:space="preserve"> </w:t>
      </w:r>
    </w:p>
    <w:p w:rsidR="008F10D6" w:rsidRPr="005460C9" w:rsidRDefault="008F10D6" w:rsidP="005460C9">
      <w:pPr>
        <w:pStyle w:val="ListParagraph"/>
        <w:numPr>
          <w:ilvl w:val="0"/>
          <w:numId w:val="2"/>
        </w:numPr>
        <w:rPr>
          <w:rFonts w:ascii="Arial" w:eastAsia="Arial" w:hAnsi="Arial" w:cs="Arial"/>
          <w:color w:val="000000" w:themeColor="text1"/>
          <w:kern w:val="24"/>
          <w:sz w:val="28"/>
          <w:szCs w:val="28"/>
        </w:rPr>
      </w:pPr>
      <w:r w:rsidRPr="005460C9">
        <w:rPr>
          <w:rFonts w:ascii="Arial" w:eastAsia="Arial" w:hAnsi="Arial" w:cs="Arial"/>
          <w:color w:val="000000" w:themeColor="text1"/>
          <w:kern w:val="24"/>
          <w:sz w:val="28"/>
          <w:szCs w:val="28"/>
        </w:rPr>
        <w:t>USA v UK, Head &amp; Neck Surgical differences.</w:t>
      </w:r>
    </w:p>
    <w:p w:rsidR="00C52E5F" w:rsidRDefault="008F10D6" w:rsidP="005460C9">
      <w:pPr>
        <w:pStyle w:val="ListParagraph"/>
        <w:numPr>
          <w:ilvl w:val="0"/>
          <w:numId w:val="2"/>
        </w:numPr>
        <w:rPr>
          <w:rFonts w:ascii="Arial" w:eastAsia="Arial" w:hAnsi="Arial" w:cs="Arial"/>
          <w:color w:val="000000" w:themeColor="text1"/>
          <w:kern w:val="24"/>
          <w:sz w:val="28"/>
          <w:szCs w:val="28"/>
        </w:rPr>
      </w:pPr>
      <w:r w:rsidRPr="005460C9">
        <w:rPr>
          <w:rFonts w:ascii="Arial" w:eastAsia="Arial" w:hAnsi="Arial" w:cs="Arial"/>
          <w:color w:val="000000" w:themeColor="text1"/>
          <w:kern w:val="24"/>
          <w:sz w:val="28"/>
          <w:szCs w:val="28"/>
        </w:rPr>
        <w:t xml:space="preserve">In- house Head &amp; Neck </w:t>
      </w:r>
      <w:r w:rsidR="005172C2">
        <w:rPr>
          <w:rFonts w:ascii="Arial" w:eastAsia="Arial" w:hAnsi="Arial" w:cs="Arial"/>
          <w:color w:val="000000" w:themeColor="text1"/>
          <w:kern w:val="24"/>
          <w:sz w:val="28"/>
          <w:szCs w:val="28"/>
        </w:rPr>
        <w:t>3D Technical Workflow</w:t>
      </w:r>
      <w:r w:rsidRPr="005460C9">
        <w:rPr>
          <w:rFonts w:ascii="Arial" w:eastAsia="Arial" w:hAnsi="Arial" w:cs="Arial"/>
          <w:color w:val="000000" w:themeColor="text1"/>
          <w:kern w:val="24"/>
          <w:sz w:val="28"/>
          <w:szCs w:val="28"/>
        </w:rPr>
        <w:t>.</w:t>
      </w:r>
    </w:p>
    <w:p w:rsidR="0041357A" w:rsidRPr="005460C9" w:rsidRDefault="0041357A" w:rsidP="005460C9">
      <w:pPr>
        <w:pStyle w:val="ListParagraph"/>
        <w:numPr>
          <w:ilvl w:val="0"/>
          <w:numId w:val="2"/>
        </w:numPr>
        <w:rPr>
          <w:rFonts w:ascii="Arial" w:eastAsia="Arial" w:hAnsi="Arial" w:cs="Arial"/>
          <w:color w:val="000000" w:themeColor="text1"/>
          <w:kern w:val="24"/>
          <w:sz w:val="28"/>
          <w:szCs w:val="28"/>
        </w:rPr>
      </w:pPr>
      <w:r>
        <w:rPr>
          <w:rFonts w:ascii="Arial" w:eastAsia="Arial" w:hAnsi="Arial" w:cs="Arial"/>
          <w:color w:val="000000" w:themeColor="text1"/>
          <w:kern w:val="24"/>
          <w:sz w:val="28"/>
          <w:szCs w:val="28"/>
        </w:rPr>
        <w:t>Registration fee for IMPT only £20</w:t>
      </w:r>
    </w:p>
    <w:p w:rsidR="00C52E5F" w:rsidRDefault="00C52E5F" w:rsidP="005771D6">
      <w:pPr>
        <w:spacing w:after="0"/>
        <w:rPr>
          <w:rFonts w:ascii="Arial" w:eastAsia="Arial" w:hAnsi="Arial" w:cs="Arial"/>
          <w:color w:val="000000" w:themeColor="text1"/>
          <w:kern w:val="24"/>
          <w:sz w:val="28"/>
          <w:szCs w:val="28"/>
        </w:rPr>
      </w:pPr>
    </w:p>
    <w:p w:rsidR="005771D6" w:rsidRDefault="005771D6" w:rsidP="005771D6">
      <w:pPr>
        <w:spacing w:after="0"/>
      </w:pPr>
      <w:r>
        <w:rPr>
          <w:rFonts w:ascii="Arial" w:eastAsia="Arial" w:hAnsi="Arial" w:cs="Arial"/>
          <w:color w:val="000000" w:themeColor="text1"/>
          <w:kern w:val="24"/>
          <w:sz w:val="28"/>
          <w:szCs w:val="28"/>
        </w:rPr>
        <w:t xml:space="preserve">For more information please contact Graham or Matt: </w:t>
      </w:r>
    </w:p>
    <w:p w:rsidR="005771D6" w:rsidRDefault="00941B61" w:rsidP="005771D6">
      <w:pPr>
        <w:ind w:left="1440" w:firstLine="720"/>
        <w:rPr>
          <w:rFonts w:eastAsia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C6DCB6" wp14:editId="510E1C4A">
                <wp:simplePos x="0" y="0"/>
                <wp:positionH relativeFrom="column">
                  <wp:posOffset>-685800</wp:posOffset>
                </wp:positionH>
                <wp:positionV relativeFrom="paragraph">
                  <wp:posOffset>156210</wp:posOffset>
                </wp:positionV>
                <wp:extent cx="6590665" cy="1752600"/>
                <wp:effectExtent l="0" t="0" r="0" b="0"/>
                <wp:wrapNone/>
                <wp:docPr id="20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665" cy="1752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41B61" w:rsidRDefault="00941B61" w:rsidP="005771D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941B61" w:rsidRDefault="00941B61" w:rsidP="005771D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941B61" w:rsidRDefault="00941B61" w:rsidP="00941B61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To book your place, send a cheque for £20, payable to IMPT leading account</w:t>
                            </w:r>
                          </w:p>
                          <w:p w:rsidR="00941B61" w:rsidRDefault="00941B61" w:rsidP="005771D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Detach booking form, and return to</w:t>
                            </w:r>
                          </w:p>
                          <w:p w:rsidR="00941B61" w:rsidRDefault="00941B61" w:rsidP="005771D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Graham Marshall, Maxillofacial lab, </w:t>
                            </w:r>
                          </w:p>
                          <w:p w:rsidR="00941B61" w:rsidRDefault="00941B61" w:rsidP="005771D6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                   Leicester Royal Infirmary, Infirmary Close LE1 5WW</w:t>
                            </w:r>
                          </w:p>
                          <w:p w:rsidR="00941B61" w:rsidRDefault="00941B61" w:rsidP="005771D6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</w:t>
                            </w:r>
                          </w:p>
                          <w:p w:rsidR="00941B61" w:rsidRDefault="00941B61" w:rsidP="005771D6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941B61" w:rsidRDefault="00941B61" w:rsidP="005771D6">
                            <w:pPr>
                              <w:spacing w:after="0"/>
                            </w:pPr>
                          </w:p>
                          <w:p w:rsidR="00941B61" w:rsidRDefault="00941B61" w:rsidP="005771D6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…………………………………………………………………………………………… </w:t>
                            </w:r>
                          </w:p>
                          <w:p w:rsidR="00941B61" w:rsidRDefault="00941B61" w:rsidP="005771D6">
                            <w:pPr>
                              <w:spacing w:after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9" style="position:absolute;left:0;text-align:left;margin-left:-54pt;margin-top:12.3pt;width:518.95pt;height:13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" filled="f" stroked="f">
                <v:textbox>
                  <w:txbxContent>
                    <w:p w:rsidR="00941B61" w:rsidRDefault="00941B61" w:rsidP="005771D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941B61" w:rsidRDefault="00941B61" w:rsidP="005771D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941B61" w:rsidRDefault="00941B61" w:rsidP="00941B61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To book your place, send a cheque for £20, payable to IMPT leading account</w:t>
                      </w:r>
                    </w:p>
                    <w:p w:rsidR="00941B61" w:rsidRDefault="00941B61" w:rsidP="005771D6">
                      <w:pPr>
                        <w:spacing w:after="0"/>
                        <w:jc w:val="center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Detach booking form, and return to</w:t>
                      </w:r>
                    </w:p>
                    <w:p w:rsidR="00941B61" w:rsidRDefault="00941B61" w:rsidP="005771D6">
                      <w:pPr>
                        <w:spacing w:after="0"/>
                        <w:jc w:val="center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Graham Marshall, Maxillofacial lab, </w:t>
                      </w:r>
                    </w:p>
                    <w:p w:rsidR="00941B61" w:rsidRDefault="00941B61" w:rsidP="005771D6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                   Leicester Royal Infirmary, Infirmary Close LE1 5WW</w:t>
                      </w:r>
                    </w:p>
                    <w:p w:rsidR="00941B61" w:rsidRDefault="00941B61" w:rsidP="005771D6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…………………………………………………………………………………………………………</w:t>
                      </w:r>
                    </w:p>
                    <w:p w:rsidR="00941B61" w:rsidRDefault="00941B61" w:rsidP="005771D6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941B61" w:rsidRDefault="00941B61" w:rsidP="005771D6">
                      <w:pPr>
                        <w:spacing w:after="0"/>
                      </w:pPr>
                    </w:p>
                    <w:p w:rsidR="00941B61" w:rsidRDefault="00941B61" w:rsidP="005771D6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…………………………………………………………………………………………… </w:t>
                      </w:r>
                    </w:p>
                    <w:p w:rsidR="00941B61" w:rsidRDefault="00941B61" w:rsidP="005771D6">
                      <w:pPr>
                        <w:spacing w:after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5771D6">
        <w:rPr>
          <w:rFonts w:ascii="Arial" w:eastAsia="Arial" w:hAnsi="Arial" w:cs="Arial"/>
          <w:color w:val="000000" w:themeColor="text1"/>
          <w:kern w:val="24"/>
          <w:sz w:val="28"/>
          <w:szCs w:val="28"/>
        </w:rPr>
        <w:t>0116 2585255 (lab)</w:t>
      </w:r>
    </w:p>
    <w:p w:rsidR="005771D6" w:rsidRPr="00941B61" w:rsidRDefault="005771D6" w:rsidP="00941B61">
      <w:pPr>
        <w:rPr>
          <w:rFonts w:eastAsia="Times New Roman"/>
          <w:sz w:val="28"/>
        </w:rPr>
      </w:pPr>
      <w:r>
        <w:rPr>
          <w:rFonts w:ascii="Arial" w:eastAsia="Arial" w:hAnsi="Arial" w:cs="Arial"/>
          <w:color w:val="000000" w:themeColor="text1"/>
          <w:kern w:val="24"/>
          <w:sz w:val="28"/>
          <w:szCs w:val="28"/>
        </w:rPr>
        <w:t xml:space="preserve">E-mail </w:t>
      </w:r>
      <w:hyperlink r:id="rId16" w:history="1">
        <w:r>
          <w:rPr>
            <w:rFonts w:ascii="Arial" w:eastAsia="Arial" w:hAnsi="Arial" w:cs="Arial"/>
            <w:kern w:val="24"/>
            <w:sz w:val="28"/>
            <w:szCs w:val="28"/>
          </w:rPr>
          <w:t>graham.marshall@uhl-tr.nhs.uk</w:t>
        </w:r>
      </w:hyperlink>
      <w:r w:rsidR="00941B61">
        <w:rPr>
          <w:rFonts w:ascii="Arial" w:eastAsia="Arial" w:hAnsi="Arial" w:cs="Arial"/>
          <w:color w:val="000000" w:themeColor="text1"/>
          <w:kern w:val="24"/>
          <w:sz w:val="28"/>
          <w:szCs w:val="28"/>
        </w:rPr>
        <w:t xml:space="preserve">  or</w:t>
      </w:r>
      <w:r>
        <w:rPr>
          <w:rFonts w:ascii="Arial" w:eastAsia="Arial" w:hAnsi="Arial" w:cs="Arial"/>
          <w:color w:val="000000" w:themeColor="text1"/>
          <w:kern w:val="24"/>
          <w:sz w:val="28"/>
          <w:szCs w:val="28"/>
        </w:rPr>
        <w:t xml:space="preserve"> </w:t>
      </w:r>
      <w:hyperlink r:id="rId17" w:history="1">
        <w:r>
          <w:rPr>
            <w:rFonts w:ascii="Arial" w:eastAsia="Arial" w:hAnsi="Arial" w:cs="Arial"/>
            <w:kern w:val="24"/>
            <w:sz w:val="28"/>
            <w:szCs w:val="28"/>
          </w:rPr>
          <w:t>matthew.pilley@uhl-tr.nhs.uk</w:t>
        </w:r>
      </w:hyperlink>
    </w:p>
    <w:p w:rsidR="00831DE9" w:rsidRDefault="00941B6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EA216C" wp14:editId="4E1103AD">
                <wp:simplePos x="0" y="0"/>
                <wp:positionH relativeFrom="column">
                  <wp:posOffset>-685800</wp:posOffset>
                </wp:positionH>
                <wp:positionV relativeFrom="paragraph">
                  <wp:posOffset>1054100</wp:posOffset>
                </wp:positionV>
                <wp:extent cx="6590665" cy="3181350"/>
                <wp:effectExtent l="0" t="0" r="0" b="0"/>
                <wp:wrapNone/>
                <wp:docPr id="21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0665" cy="31813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41B61" w:rsidRDefault="00941B61" w:rsidP="005771D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n-US"/>
                              </w:rPr>
                              <w:t>Booking form</w:t>
                            </w:r>
                          </w:p>
                          <w:p w:rsidR="00941B61" w:rsidRDefault="00941B61" w:rsidP="005771D6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</w:p>
                          <w:p w:rsidR="00941B61" w:rsidRDefault="00941B61" w:rsidP="005771D6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Name…………………………………………… </w:t>
                            </w:r>
                          </w:p>
                          <w:p w:rsidR="00941B61" w:rsidRDefault="00941B61" w:rsidP="005771D6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</w:p>
                          <w:p w:rsidR="00941B61" w:rsidRPr="007A6A46" w:rsidRDefault="00941B61" w:rsidP="005771D6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 w:rsidRPr="007A6A46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</w:rPr>
                              <w:t>Complimentary</w:t>
                            </w:r>
                            <w:r w:rsidRPr="007A6A4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n-US"/>
                              </w:rPr>
                              <w:t>curry ........</w:t>
                            </w:r>
                            <w:r w:rsidRPr="007A6A4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n-US"/>
                              </w:rPr>
                              <w:t>YES  / NO</w:t>
                            </w:r>
                          </w:p>
                          <w:p w:rsidR="00941B61" w:rsidRDefault="00941B61" w:rsidP="005771D6">
                            <w:pPr>
                              <w:spacing w:after="0"/>
                              <w:jc w:val="center"/>
                            </w:pPr>
                          </w:p>
                          <w:p w:rsidR="00941B61" w:rsidRDefault="00941B61" w:rsidP="005771D6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n-US"/>
                              </w:rPr>
                              <w:t>E-mail………………………………………………………………….</w:t>
                            </w:r>
                          </w:p>
                          <w:p w:rsidR="00941B61" w:rsidRDefault="00941B61" w:rsidP="005771D6">
                            <w:pPr>
                              <w:spacing w:after="0"/>
                            </w:pPr>
                          </w:p>
                          <w:p w:rsidR="00941B61" w:rsidRDefault="00941B61" w:rsidP="005771D6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n-US"/>
                              </w:rPr>
                              <w:t>Unit……………………………………………………………………..</w:t>
                            </w:r>
                          </w:p>
                          <w:p w:rsidR="00941B61" w:rsidRDefault="00941B61" w:rsidP="005771D6">
                            <w:pPr>
                              <w:spacing w:after="0"/>
                            </w:pPr>
                          </w:p>
                          <w:p w:rsidR="00941B61" w:rsidRDefault="00941B61" w:rsidP="005771D6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n-US"/>
                              </w:rPr>
                              <w:t>IMPT membership number…………………………………….</w:t>
                            </w:r>
                          </w:p>
                          <w:p w:rsidR="00941B61" w:rsidRDefault="00941B61" w:rsidP="00941B6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n-US"/>
                              </w:rPr>
                              <w:t>Please make cheques payable to: IMPT Leading Account.</w:t>
                            </w:r>
                          </w:p>
                          <w:p w:rsidR="00941B61" w:rsidRDefault="00941B61" w:rsidP="00941B6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BACS: IMPT leading account, sort code 40-17-16, A/C Number 51325558 include reference name please. </w:t>
                            </w:r>
                          </w:p>
                          <w:p w:rsidR="00941B61" w:rsidRDefault="00941B61" w:rsidP="005771D6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</w:p>
                          <w:p w:rsidR="00941B61" w:rsidRDefault="00941B61" w:rsidP="005771D6">
                            <w:pPr>
                              <w:spacing w:after="0"/>
                            </w:pPr>
                          </w:p>
                          <w:p w:rsidR="00941B61" w:rsidRDefault="00941B61" w:rsidP="005771D6">
                            <w:pPr>
                              <w:spacing w:after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0" o:spid="_x0000_s1030" type="#_x0000_t202" style="position:absolute;margin-left:-54pt;margin-top:83pt;width:518.95pt;height:250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" filled="f" stroked="f">
                <v:textbox>
                  <w:txbxContent>
                    <w:p w:rsidR="00941B61" w:rsidRDefault="00941B61" w:rsidP="005771D6">
                      <w:pPr>
                        <w:spacing w:after="0"/>
                        <w:jc w:val="center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lang w:val="en-US"/>
                        </w:rPr>
                        <w:t>Booking form</w:t>
                      </w:r>
                    </w:p>
                    <w:p w:rsidR="00941B61" w:rsidRDefault="00941B61" w:rsidP="005771D6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kern w:val="24"/>
                          <w:lang w:val="en-US"/>
                        </w:rPr>
                      </w:pPr>
                    </w:p>
                    <w:p w:rsidR="00941B61" w:rsidRDefault="00941B61" w:rsidP="005771D6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kern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lang w:val="en-US"/>
                        </w:rPr>
                        <w:t xml:space="preserve">Name…………………………………………… </w:t>
                      </w:r>
                    </w:p>
                    <w:p w:rsidR="00941B61" w:rsidRDefault="00941B61" w:rsidP="005771D6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kern w:val="24"/>
                          <w:lang w:val="en-US"/>
                        </w:rPr>
                      </w:pPr>
                    </w:p>
                    <w:p w:rsidR="00941B61" w:rsidRPr="007A6A46" w:rsidRDefault="00941B61" w:rsidP="005771D6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kern w:val="24"/>
                          <w:lang w:val="en-US"/>
                        </w:rPr>
                      </w:pPr>
                      <w:r w:rsidRPr="007A6A46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</w:rPr>
                        <w:t>Complimentary</w:t>
                      </w:r>
                      <w:r w:rsidRPr="007A6A46">
                        <w:rPr>
                          <w:rFonts w:ascii="Arial" w:hAnsi="Arial" w:cs="Arial"/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lang w:val="en-US"/>
                        </w:rPr>
                        <w:t>curry ........</w:t>
                      </w:r>
                      <w:r w:rsidRPr="007A6A46">
                        <w:rPr>
                          <w:rFonts w:ascii="Arial" w:hAnsi="Arial" w:cs="Arial"/>
                          <w:color w:val="000000" w:themeColor="text1"/>
                          <w:kern w:val="24"/>
                          <w:lang w:val="en-US"/>
                        </w:rPr>
                        <w:t>YES  / NO</w:t>
                      </w:r>
                    </w:p>
                    <w:p w:rsidR="00941B61" w:rsidRDefault="00941B61" w:rsidP="005771D6">
                      <w:pPr>
                        <w:spacing w:after="0"/>
                        <w:jc w:val="center"/>
                      </w:pPr>
                    </w:p>
                    <w:p w:rsidR="00941B61" w:rsidRDefault="00941B61" w:rsidP="005771D6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kern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lang w:val="en-US"/>
                        </w:rPr>
                        <w:t>E-mail………………………………………………………………….</w:t>
                      </w:r>
                    </w:p>
                    <w:p w:rsidR="00941B61" w:rsidRDefault="00941B61" w:rsidP="005771D6">
                      <w:pPr>
                        <w:spacing w:after="0"/>
                      </w:pPr>
                    </w:p>
                    <w:p w:rsidR="00941B61" w:rsidRDefault="00941B61" w:rsidP="005771D6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kern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lang w:val="en-US"/>
                        </w:rPr>
                        <w:t>Unit……………………………………………………………………..</w:t>
                      </w:r>
                    </w:p>
                    <w:p w:rsidR="00941B61" w:rsidRDefault="00941B61" w:rsidP="005771D6">
                      <w:pPr>
                        <w:spacing w:after="0"/>
                      </w:pPr>
                    </w:p>
                    <w:p w:rsidR="00941B61" w:rsidRDefault="00941B61" w:rsidP="005771D6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kern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lang w:val="en-US"/>
                        </w:rPr>
                        <w:t>IMPT membership number…………………………………….</w:t>
                      </w:r>
                    </w:p>
                    <w:p w:rsidR="00941B61" w:rsidRDefault="00941B61" w:rsidP="00941B6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lang w:val="en-US"/>
                        </w:rPr>
                        <w:t>Please make cheques payable to: IMPT Leading Account.</w:t>
                      </w:r>
                    </w:p>
                    <w:p w:rsidR="00941B61" w:rsidRDefault="00941B61" w:rsidP="00941B6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lang w:val="en-US"/>
                        </w:rPr>
                        <w:t xml:space="preserve">BACS: IMPT leading account, sort code 40-17-16, A/C Number 51325558 include reference name please. </w:t>
                      </w:r>
                    </w:p>
                    <w:p w:rsidR="00941B61" w:rsidRDefault="00941B61" w:rsidP="005771D6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kern w:val="24"/>
                          <w:lang w:val="en-US"/>
                        </w:rPr>
                      </w:pPr>
                    </w:p>
                    <w:p w:rsidR="00941B61" w:rsidRDefault="00941B61" w:rsidP="005771D6">
                      <w:pPr>
                        <w:spacing w:after="0"/>
                      </w:pPr>
                    </w:p>
                    <w:p w:rsidR="00941B61" w:rsidRDefault="00941B61" w:rsidP="005771D6">
                      <w:pPr>
                        <w:spacing w:after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31D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00B6A"/>
    <w:multiLevelType w:val="hybridMultilevel"/>
    <w:tmpl w:val="452AAB7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B852DF"/>
    <w:multiLevelType w:val="hybridMultilevel"/>
    <w:tmpl w:val="07A0DD62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1D6"/>
    <w:rsid w:val="00340AC0"/>
    <w:rsid w:val="0040580E"/>
    <w:rsid w:val="0041357A"/>
    <w:rsid w:val="00505EF6"/>
    <w:rsid w:val="005172C2"/>
    <w:rsid w:val="005460C9"/>
    <w:rsid w:val="005771D6"/>
    <w:rsid w:val="00831DE9"/>
    <w:rsid w:val="008F10D6"/>
    <w:rsid w:val="00941B61"/>
    <w:rsid w:val="00C52E5F"/>
    <w:rsid w:val="00F14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71D6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7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1D6"/>
    <w:rPr>
      <w:rFonts w:ascii="Tahoma" w:eastAsiaTheme="minorEastAsia" w:hAnsi="Tahoma" w:cs="Tahoma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5771D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F10D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41B6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71D6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7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1D6"/>
    <w:rPr>
      <w:rFonts w:ascii="Tahoma" w:eastAsiaTheme="minorEastAsia" w:hAnsi="Tahoma" w:cs="Tahoma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5771D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F10D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41B6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0.jpeg"/><Relationship Id="rId17" Type="http://schemas.openxmlformats.org/officeDocument/2006/relationships/hyperlink" Target="mailto:matthew.pilley@uhl-tr.nhs.uk" TargetMode="External"/><Relationship Id="rId2" Type="http://schemas.openxmlformats.org/officeDocument/2006/relationships/styles" Target="styles.xml"/><Relationship Id="rId16" Type="http://schemas.openxmlformats.org/officeDocument/2006/relationships/hyperlink" Target="mailto:graham.marshall@uhl-tr.nhs.u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70.png"/><Relationship Id="rId10" Type="http://schemas.openxmlformats.org/officeDocument/2006/relationships/image" Target="media/image40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DD6803C9</Template>
  <TotalTime>1</TotalTime>
  <Pages>1</Pages>
  <Words>92</Words>
  <Characters>531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UHL</Company>
  <LinksUpToDate>false</LinksUpToDate>
  <CharactersWithSpaces>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Marshall Graham - Clinical Prosthetist</dc:creator>
  <cp:lastModifiedBy>Dimond James (RKB) Oral &amp; Maxfax Lab Manager</cp:lastModifiedBy>
  <cp:revision>2</cp:revision>
  <cp:lastPrinted>2018-03-15T14:52:00Z</cp:lastPrinted>
  <dcterms:created xsi:type="dcterms:W3CDTF">2018-03-16T08:59:00Z</dcterms:created>
  <dcterms:modified xsi:type="dcterms:W3CDTF">2018-03-16T08:59:00Z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inDIP File ID">
    <vt:lpwstr>e01f9307-c6ea-45d0-81a0-aa090e1dd65d</vt:lpwstr>
  </property>
</Properties>
</file>